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77"/>
        <w:gridCol w:w="3418"/>
      </w:tblGrid>
      <w:tr w:rsidR="00880783" w:rsidRPr="00AA4794" w14:paraId="74711DDC" w14:textId="77777777" w:rsidTr="00F23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8" w:type="dxa"/>
            </w:tcMar>
          </w:tcPr>
          <w:p w14:paraId="53E85039" w14:textId="77777777" w:rsidR="00F2359E" w:rsidRDefault="00F2359E" w:rsidP="005C61E4">
            <w:pPr>
              <w:spacing w:after="160" w:line="312" w:lineRule="auto"/>
              <w:rPr>
                <w:bCs w:val="0"/>
                <w:noProof/>
              </w:rPr>
            </w:pPr>
          </w:p>
          <w:p w14:paraId="0AADF6CD" w14:textId="1358E225" w:rsidR="005C61E4" w:rsidRPr="00AA4794" w:rsidRDefault="00912F9B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06CE3CAC" wp14:editId="7E7ECF66">
                  <wp:extent cx="4483100" cy="37044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817" t="13537" r="21602" b="7746"/>
                          <a:stretch/>
                        </pic:blipFill>
                        <pic:spPr bwMode="auto">
                          <a:xfrm>
                            <a:off x="0" y="0"/>
                            <a:ext cx="4503427" cy="372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EDE94" w14:textId="7A6D7E8C" w:rsidR="00912F9B" w:rsidRPr="00912F9B" w:rsidRDefault="00912F9B" w:rsidP="00912F9B">
            <w:pPr>
              <w:pStyle w:val="Heading1"/>
              <w:outlineLvl w:val="0"/>
              <w:rPr>
                <w:sz w:val="48"/>
                <w:szCs w:val="48"/>
              </w:rPr>
            </w:pPr>
            <w:r w:rsidRPr="00912F9B">
              <w:rPr>
                <w:bCs/>
                <w:sz w:val="48"/>
                <w:szCs w:val="48"/>
              </w:rPr>
              <w:t>Abstract submission</w:t>
            </w:r>
          </w:p>
          <w:p w14:paraId="22CE9935" w14:textId="45916C5B" w:rsidR="00912F9B" w:rsidRDefault="008E463F" w:rsidP="005C61E4">
            <w:pPr>
              <w:pStyle w:val="Heading1"/>
              <w:outlineLvl w:val="0"/>
              <w:rPr>
                <w:bCs/>
              </w:rPr>
            </w:pPr>
            <w:hyperlink r:id="rId8" w:history="1">
              <w:r w:rsidR="00912F9B" w:rsidRPr="00D705E6">
                <w:rPr>
                  <w:rStyle w:val="Hyperlink"/>
                </w:rPr>
                <w:t>www.epilepsycongress.org/iec</w:t>
              </w:r>
            </w:hyperlink>
          </w:p>
          <w:p w14:paraId="77E35737" w14:textId="77777777" w:rsidR="00912F9B" w:rsidRDefault="00912F9B" w:rsidP="005C61E4">
            <w:pPr>
              <w:pStyle w:val="Heading1"/>
              <w:outlineLvl w:val="0"/>
              <w:rPr>
                <w:bCs/>
              </w:rPr>
            </w:pPr>
          </w:p>
          <w:p w14:paraId="45BFCFF3" w14:textId="665342E7" w:rsidR="005C61E4" w:rsidRPr="00382259" w:rsidRDefault="00912F9B" w:rsidP="005C61E4">
            <w:pPr>
              <w:pStyle w:val="Heading1"/>
              <w:outlineLvl w:val="0"/>
              <w:rPr>
                <w:color w:val="7030A0"/>
              </w:rPr>
            </w:pPr>
            <w:r>
              <w:t xml:space="preserve">Deadline to the website system </w:t>
            </w:r>
            <w:r w:rsidRPr="00382259">
              <w:rPr>
                <w:color w:val="7030A0"/>
              </w:rPr>
              <w:t>18 January 2019</w:t>
            </w:r>
          </w:p>
          <w:p w14:paraId="6A998859" w14:textId="3398FEFA" w:rsidR="005C61E4" w:rsidRPr="00AA4794" w:rsidRDefault="005C61E4" w:rsidP="005C61E4">
            <w:pPr>
              <w:spacing w:after="160" w:line="312" w:lineRule="auto"/>
            </w:pPr>
          </w:p>
          <w:p w14:paraId="08F82691" w14:textId="77777777" w:rsidR="00F2359E" w:rsidRDefault="00F2359E" w:rsidP="00AA4794">
            <w:pPr>
              <w:spacing w:after="160" w:line="312" w:lineRule="auto"/>
              <w:rPr>
                <w:bCs w:val="0"/>
                <w:noProof/>
              </w:rPr>
            </w:pPr>
          </w:p>
          <w:p w14:paraId="2C67AEDC" w14:textId="40C11742" w:rsidR="00F2359E" w:rsidRPr="00F2359E" w:rsidRDefault="00912F9B" w:rsidP="00AA4794">
            <w:pPr>
              <w:spacing w:after="160" w:line="312" w:lineRule="auto"/>
              <w:rPr>
                <w:rFonts w:asciiTheme="majorBidi" w:hAnsiTheme="majorBidi" w:cstheme="majorBidi"/>
                <w:bCs w:val="0"/>
                <w:sz w:val="44"/>
                <w:szCs w:val="44"/>
                <w:cs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C0D4872" wp14:editId="61E77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517650" cy="1517650"/>
                  <wp:effectExtent l="0" t="0" r="635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ai-EST-logo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3A87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 xml:space="preserve">ส่ง </w:t>
            </w:r>
            <w:r w:rsidR="00473A87">
              <w:rPr>
                <w:rFonts w:asciiTheme="majorBidi" w:hAnsiTheme="majorBidi" w:cstheme="majorBidi"/>
                <w:sz w:val="44"/>
                <w:szCs w:val="44"/>
                <w:lang w:bidi="th-TH"/>
              </w:rPr>
              <w:t xml:space="preserve">abstract </w:t>
            </w:r>
            <w:r w:rsidR="00473A87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ของท่านมาเพื่อ</w:t>
            </w:r>
            <w:r w:rsidR="00F2359E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 xml:space="preserve">   </w:t>
            </w:r>
            <w:r w:rsidR="00473A87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ประกอบการพิจารณา</w:t>
            </w:r>
            <w:r w:rsidR="00382259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ขอ</w:t>
            </w:r>
            <w:r w:rsidR="00F2359E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อนุมัติ</w:t>
            </w:r>
            <w:r w:rsidR="00473A87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ทุนจาก</w:t>
            </w:r>
            <w:r w:rsidR="00F2359E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 xml:space="preserve"> </w:t>
            </w:r>
            <w:r w:rsidR="00382259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 xml:space="preserve"> </w:t>
            </w:r>
            <w:r w:rsidR="00473A87"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>สมาคมโรคลมชักฯ ได้</w:t>
            </w:r>
            <w:r w:rsidR="00F2359E">
              <w:rPr>
                <w:rFonts w:asciiTheme="majorBidi" w:hAnsiTheme="majorBidi" w:cstheme="majorBidi" w:hint="cs"/>
                <w:bCs w:val="0"/>
                <w:sz w:val="44"/>
                <w:szCs w:val="44"/>
                <w:cs/>
                <w:lang w:bidi="th-TH"/>
              </w:rPr>
              <w:t xml:space="preserve">ที่ </w:t>
            </w:r>
            <w:hyperlink r:id="rId10" w:history="1">
              <w:r w:rsidR="00F2359E" w:rsidRPr="00D705E6">
                <w:rPr>
                  <w:rStyle w:val="Hyperlink"/>
                  <w:rFonts w:asciiTheme="majorBidi" w:hAnsiTheme="majorBidi" w:cstheme="majorBidi"/>
                  <w:sz w:val="44"/>
                  <w:szCs w:val="44"/>
                  <w:lang w:bidi="th-TH"/>
                </w:rPr>
                <w:t>epilepsy09@gmail.com</w:t>
              </w:r>
            </w:hyperlink>
            <w:bookmarkStart w:id="0" w:name="_GoBack"/>
            <w:bookmarkEnd w:id="0"/>
          </w:p>
          <w:p w14:paraId="5002D74B" w14:textId="3EB3DF83" w:rsidR="00473A87" w:rsidRPr="00F2359E" w:rsidRDefault="00F2359E" w:rsidP="00AA4794">
            <w:pPr>
              <w:spacing w:after="160" w:line="312" w:lineRule="auto"/>
              <w:rPr>
                <w:rFonts w:asciiTheme="majorBidi" w:hAnsiTheme="majorBidi" w:cstheme="majorBidi"/>
                <w:color w:val="FF0000"/>
                <w:sz w:val="44"/>
                <w:szCs w:val="44"/>
                <w:lang w:bidi="th-TH"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cs/>
                <w:lang w:bidi="th-TH"/>
              </w:rPr>
              <w:t xml:space="preserve">                                   </w:t>
            </w:r>
            <w:r w:rsidR="00473A87" w:rsidRPr="00F2359E">
              <w:rPr>
                <w:rFonts w:asciiTheme="majorBidi" w:hAnsiTheme="majorBidi" w:cstheme="majorBidi" w:hint="cs"/>
                <w:color w:val="FF0000"/>
                <w:sz w:val="44"/>
                <w:szCs w:val="44"/>
                <w:cs/>
                <w:lang w:bidi="th-TH"/>
              </w:rPr>
              <w:t xml:space="preserve">ภายในวันที่ </w:t>
            </w:r>
            <w:r w:rsidR="00473A87" w:rsidRPr="00F2359E">
              <w:rPr>
                <w:rFonts w:asciiTheme="majorBidi" w:hAnsiTheme="majorBidi" w:cstheme="majorBidi"/>
                <w:color w:val="FF0000"/>
                <w:sz w:val="44"/>
                <w:szCs w:val="44"/>
                <w:lang w:bidi="th-TH"/>
              </w:rPr>
              <w:t xml:space="preserve">11 </w:t>
            </w:r>
            <w:r w:rsidR="00473A87" w:rsidRPr="00F2359E">
              <w:rPr>
                <w:rFonts w:asciiTheme="majorBidi" w:hAnsiTheme="majorBidi" w:cstheme="majorBidi" w:hint="cs"/>
                <w:color w:val="FF0000"/>
                <w:sz w:val="44"/>
                <w:szCs w:val="44"/>
                <w:cs/>
                <w:lang w:bidi="th-TH"/>
              </w:rPr>
              <w:t xml:space="preserve">มกราคม </w:t>
            </w:r>
            <w:r w:rsidR="00473A87" w:rsidRPr="00F2359E">
              <w:rPr>
                <w:rFonts w:asciiTheme="majorBidi" w:hAnsiTheme="majorBidi" w:cstheme="majorBidi"/>
                <w:color w:val="FF0000"/>
                <w:sz w:val="44"/>
                <w:szCs w:val="44"/>
                <w:lang w:bidi="th-TH"/>
              </w:rPr>
              <w:t>2562</w:t>
            </w:r>
          </w:p>
          <w:p w14:paraId="0DA7C1A6" w14:textId="77777777" w:rsidR="00473A87" w:rsidRDefault="00473A87" w:rsidP="00AA4794">
            <w:pPr>
              <w:spacing w:after="160" w:line="312" w:lineRule="auto"/>
              <w:rPr>
                <w:rFonts w:asciiTheme="majorBidi" w:hAnsiTheme="majorBidi" w:cstheme="majorBidi"/>
                <w:bCs w:val="0"/>
                <w:sz w:val="44"/>
                <w:szCs w:val="44"/>
                <w:lang w:bidi="th-TH"/>
              </w:rPr>
            </w:pPr>
          </w:p>
          <w:p w14:paraId="1F10ADD4" w14:textId="02CB7EC0" w:rsidR="00473A87" w:rsidRPr="00473A87" w:rsidRDefault="00473A87" w:rsidP="00AA4794">
            <w:pPr>
              <w:spacing w:after="160" w:line="312" w:lineRule="auto"/>
              <w:rPr>
                <w:sz w:val="44"/>
                <w:szCs w:val="44"/>
                <w:lang w:bidi="th-TH"/>
              </w:rPr>
            </w:pPr>
          </w:p>
        </w:tc>
        <w:tc>
          <w:tcPr>
            <w:tcW w:w="3420" w:type="dxa"/>
            <w:tcBorders>
              <w:left w:val="single" w:sz="4" w:space="0" w:color="auto"/>
            </w:tcBorders>
          </w:tcPr>
          <w:p w14:paraId="4BBD3AED" w14:textId="77777777" w:rsidR="000E0C96" w:rsidRDefault="00473A87" w:rsidP="005C61E4">
            <w:pPr>
              <w:pStyle w:val="Heading2"/>
              <w:outlineLvl w:val="1"/>
              <w:rPr>
                <w:rFonts w:asciiTheme="majorBidi" w:hAnsiTheme="majorBidi"/>
                <w:bCs w:val="0"/>
                <w:sz w:val="44"/>
                <w:szCs w:val="44"/>
                <w:lang w:bidi="th-TH"/>
              </w:rPr>
            </w:pPr>
            <w:r w:rsidRPr="00473A87">
              <w:rPr>
                <w:rFonts w:asciiTheme="majorBidi" w:hAnsiTheme="majorBidi"/>
                <w:sz w:val="44"/>
                <w:szCs w:val="44"/>
                <w:cs/>
                <w:lang w:bidi="th-TH"/>
              </w:rPr>
              <w:t>หา</w:t>
            </w:r>
            <w:r w:rsidRPr="00473A87"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กแพทย์ประจำบ้านประสาทวิทยา </w:t>
            </w:r>
            <w:r w:rsidR="00F2359E"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หรือ</w:t>
            </w:r>
            <w:r w:rsidRPr="00473A87"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แพทย์สาขาต่อยอด หรือ</w:t>
            </w: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แพทย์ที่เป็นสมาชิกสมาคมโรคลมชัก</w:t>
            </w:r>
            <w:r w:rsidR="000E0C96"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ฯ </w:t>
            </w:r>
          </w:p>
          <w:p w14:paraId="5DE95C48" w14:textId="70822473" w:rsidR="005C61E4" w:rsidRPr="00AA4794" w:rsidRDefault="00473A87" w:rsidP="005C61E4">
            <w:pPr>
              <w:pStyle w:val="Heading2"/>
              <w:outlineLvl w:val="1"/>
              <w:rPr>
                <w:lang w:bidi="th-TH"/>
              </w:rPr>
            </w:pP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ท่านใด</w:t>
            </w:r>
          </w:p>
          <w:p w14:paraId="5C860DD2" w14:textId="77777777" w:rsidR="005C61E4" w:rsidRPr="00AA4794" w:rsidRDefault="008E463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B4A8C79922F24A11BC8182054073125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11C8965" w14:textId="77777777" w:rsidR="00473A87" w:rsidRDefault="00473A87" w:rsidP="005C61E4">
            <w:pPr>
              <w:pStyle w:val="Heading2"/>
              <w:outlineLvl w:val="1"/>
              <w:rPr>
                <w:bCs w:val="0"/>
              </w:rPr>
            </w:pP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มีความประสงค์จะส่ง </w:t>
            </w:r>
            <w:r w:rsidRPr="00F2359E">
              <w:rPr>
                <w:rFonts w:asciiTheme="majorBidi" w:hAnsiTheme="majorBidi"/>
                <w:sz w:val="56"/>
                <w:szCs w:val="56"/>
                <w:lang w:bidi="th-TH"/>
              </w:rPr>
              <w:t xml:space="preserve">abstract </w:t>
            </w:r>
          </w:p>
          <w:p w14:paraId="612D6042" w14:textId="46DB9629" w:rsidR="005C61E4" w:rsidRPr="00AA4794" w:rsidRDefault="008E463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8FCD1AC12C914BD09CA3E4915B252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15E912E" w14:textId="77E68517" w:rsidR="005C61E4" w:rsidRPr="00AA4794" w:rsidRDefault="00473A87" w:rsidP="005C61E4">
            <w:pPr>
              <w:pStyle w:val="Heading2"/>
              <w:outlineLvl w:val="1"/>
            </w:pP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ทางสมาคมโรคลมชักฯ มีทุน</w:t>
            </w:r>
            <w:r w:rsidR="00F2359E"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เพื่อ</w:t>
            </w: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ช่วยเรื่องการลงทะเบียนประชุม </w:t>
            </w:r>
            <w:sdt>
              <w:sdtPr>
                <w:alias w:val="Dividing line graphic:"/>
                <w:tag w:val="Dividing line graphic:"/>
                <w:id w:val="-59171642"/>
                <w:placeholder>
                  <w:docPart w:val="E312258C0CF3408383275DD90E0C618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48E2A77" w14:textId="77777777" w:rsidR="00473A87" w:rsidRDefault="00473A87" w:rsidP="005C61E4">
            <w:pPr>
              <w:pStyle w:val="Heading2"/>
              <w:outlineLvl w:val="1"/>
              <w:rPr>
                <w:rFonts w:asciiTheme="majorBidi" w:hAnsiTheme="majorBidi"/>
                <w:bCs w:val="0"/>
                <w:sz w:val="44"/>
                <w:szCs w:val="44"/>
                <w:lang w:bidi="th-TH"/>
              </w:rPr>
            </w:pP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ทุนละ </w:t>
            </w:r>
            <w:r>
              <w:rPr>
                <w:rFonts w:asciiTheme="majorBidi" w:hAnsiTheme="majorBidi"/>
                <w:sz w:val="44"/>
                <w:szCs w:val="44"/>
                <w:lang w:bidi="th-TH"/>
              </w:rPr>
              <w:t xml:space="preserve">10,000 </w:t>
            </w: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บาท จำนวน </w:t>
            </w:r>
            <w:r>
              <w:rPr>
                <w:rFonts w:asciiTheme="majorBidi" w:hAnsiTheme="majorBidi"/>
                <w:sz w:val="44"/>
                <w:szCs w:val="44"/>
                <w:lang w:bidi="th-TH"/>
              </w:rPr>
              <w:t xml:space="preserve">10 </w:t>
            </w: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>ทุน</w:t>
            </w:r>
          </w:p>
          <w:p w14:paraId="340B03AB" w14:textId="682A9475" w:rsidR="005C61E4" w:rsidRPr="00AA4794" w:rsidRDefault="00473A87" w:rsidP="005C61E4">
            <w:pPr>
              <w:pStyle w:val="Heading2"/>
              <w:outlineLvl w:val="1"/>
            </w:pPr>
            <w:r>
              <w:rPr>
                <w:rFonts w:asciiTheme="majorBidi" w:hAnsiTheme="majorBidi" w:hint="cs"/>
                <w:sz w:val="44"/>
                <w:szCs w:val="44"/>
                <w:cs/>
                <w:lang w:bidi="th-TH"/>
              </w:rPr>
              <w:t xml:space="preserve"> </w:t>
            </w:r>
            <w:sdt>
              <w:sdtPr>
                <w:alias w:val="Dividing line graphic:"/>
                <w:tag w:val="Dividing line graphic:"/>
                <w:id w:val="1319850249"/>
                <w:placeholder>
                  <w:docPart w:val="718022693E9A41C1A64AE4F98E103CA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598978E" w14:textId="2AD5F679" w:rsidR="00AA4794" w:rsidRPr="00AA4794" w:rsidRDefault="00AA4794" w:rsidP="005C61E4">
            <w:pPr>
              <w:pStyle w:val="Heading2"/>
              <w:outlineLvl w:val="1"/>
            </w:pPr>
          </w:p>
          <w:p w14:paraId="5B626266" w14:textId="6D5D49D5" w:rsidR="005C61E4" w:rsidRPr="00AA4794" w:rsidRDefault="005C61E4" w:rsidP="00AA4794">
            <w:pPr>
              <w:pStyle w:val="ContactInfo"/>
              <w:spacing w:line="312" w:lineRule="auto"/>
            </w:pPr>
          </w:p>
          <w:p w14:paraId="1669D084" w14:textId="17F6D8F3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32936CD2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CD1A4" w14:textId="77777777" w:rsidR="008E463F" w:rsidRDefault="008E463F" w:rsidP="005F5D5F">
      <w:pPr>
        <w:spacing w:after="0" w:line="240" w:lineRule="auto"/>
      </w:pPr>
      <w:r>
        <w:separator/>
      </w:r>
    </w:p>
  </w:endnote>
  <w:endnote w:type="continuationSeparator" w:id="0">
    <w:p w14:paraId="2BC993BB" w14:textId="77777777" w:rsidR="008E463F" w:rsidRDefault="008E463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68D6B" w14:textId="77777777" w:rsidR="008E463F" w:rsidRDefault="008E463F" w:rsidP="005F5D5F">
      <w:pPr>
        <w:spacing w:after="0" w:line="240" w:lineRule="auto"/>
      </w:pPr>
      <w:r>
        <w:separator/>
      </w:r>
    </w:p>
  </w:footnote>
  <w:footnote w:type="continuationSeparator" w:id="0">
    <w:p w14:paraId="1947684A" w14:textId="77777777" w:rsidR="008E463F" w:rsidRDefault="008E463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9B"/>
    <w:rsid w:val="000168C0"/>
    <w:rsid w:val="000427C6"/>
    <w:rsid w:val="00076F31"/>
    <w:rsid w:val="000B4C91"/>
    <w:rsid w:val="000E0C96"/>
    <w:rsid w:val="00171CDD"/>
    <w:rsid w:val="00175521"/>
    <w:rsid w:val="00181FB9"/>
    <w:rsid w:val="00251739"/>
    <w:rsid w:val="00261A78"/>
    <w:rsid w:val="00382259"/>
    <w:rsid w:val="003B6A17"/>
    <w:rsid w:val="003D59A2"/>
    <w:rsid w:val="00411532"/>
    <w:rsid w:val="00473A87"/>
    <w:rsid w:val="005222EE"/>
    <w:rsid w:val="00541BB3"/>
    <w:rsid w:val="00544732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E463F"/>
    <w:rsid w:val="008F6C52"/>
    <w:rsid w:val="00912F9B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C1838"/>
    <w:rsid w:val="00F2359E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4C2650"/>
  <w15:chartTrackingRefBased/>
  <w15:docId w15:val="{43DD01ED-25A5-42F3-A1E9-0334039B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4D26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935309" w:themeColor="accent2" w:themeShade="80"/>
        <w:left w:val="single" w:sz="2" w:space="12" w:color="935309" w:themeColor="accent2" w:themeShade="80"/>
        <w:bottom w:val="single" w:sz="2" w:space="31" w:color="935309" w:themeColor="accent2" w:themeShade="80"/>
        <w:right w:val="single" w:sz="2" w:space="12" w:color="935309" w:themeColor="accent2" w:themeShade="80"/>
      </w:pBdr>
      <w:shd w:val="clear" w:color="auto" w:fill="935309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7C9163" w:themeColor="accent1" w:themeShade="BF"/>
        <w:left w:val="single" w:sz="2" w:space="12" w:color="7C9163" w:themeColor="accent1" w:themeShade="BF"/>
        <w:bottom w:val="single" w:sz="2" w:space="16" w:color="7C9163" w:themeColor="accent1" w:themeShade="BF"/>
        <w:right w:val="single" w:sz="2" w:space="12" w:color="7C9163" w:themeColor="accent1" w:themeShade="BF"/>
      </w:pBdr>
      <w:shd w:val="clear" w:color="auto" w:fill="7C9163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9163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935309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7C9163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7C9163" w:themeColor="accent1" w:themeShade="BF"/>
        <w:left w:val="single" w:sz="2" w:space="12" w:color="7C9163" w:themeColor="accent1" w:themeShade="BF"/>
        <w:bottom w:val="single" w:sz="2" w:space="16" w:color="7C9163" w:themeColor="accent1" w:themeShade="BF"/>
        <w:right w:val="single" w:sz="2" w:space="12" w:color="7C9163" w:themeColor="accent1" w:themeShade="BF"/>
      </w:pBdr>
      <w:shd w:val="clear" w:color="auto" w:fill="7C9163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A5B592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A5B592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3614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A5B592" w:themeColor="accent1"/>
        <w:left w:val="single" w:sz="2" w:space="10" w:color="A5B592" w:themeColor="accent1"/>
        <w:bottom w:val="single" w:sz="2" w:space="10" w:color="A5B592" w:themeColor="accent1"/>
        <w:right w:val="single" w:sz="2" w:space="10" w:color="A5B592" w:themeColor="accent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F6F6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7C916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44D6C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7C916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7C916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7C916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C9163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12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lepsycongress.org/ie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pilepsy09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A8C79922F24A11BC81820540731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C7D4-D86A-48B6-878A-58D154AE7D42}"/>
      </w:docPartPr>
      <w:docPartBody>
        <w:p w:rsidR="00591179" w:rsidRDefault="00261584">
          <w:pPr>
            <w:pStyle w:val="B4A8C79922F24A11BC81820540731256"/>
          </w:pPr>
          <w:r w:rsidRPr="00AA4794">
            <w:t>────</w:t>
          </w:r>
        </w:p>
      </w:docPartBody>
    </w:docPart>
    <w:docPart>
      <w:docPartPr>
        <w:name w:val="8FCD1AC12C914BD09CA3E4915B25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8315E-7B69-4ABF-AE72-BD52EAF370A9}"/>
      </w:docPartPr>
      <w:docPartBody>
        <w:p w:rsidR="00591179" w:rsidRDefault="00261584">
          <w:pPr>
            <w:pStyle w:val="8FCD1AC12C914BD09CA3E4915B2525A0"/>
          </w:pPr>
          <w:r w:rsidRPr="00AA4794">
            <w:t>────</w:t>
          </w:r>
        </w:p>
      </w:docPartBody>
    </w:docPart>
    <w:docPart>
      <w:docPartPr>
        <w:name w:val="E312258C0CF3408383275DD90E0C6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FF813-3A62-436D-B10D-4C435832555B}"/>
      </w:docPartPr>
      <w:docPartBody>
        <w:p w:rsidR="00591179" w:rsidRDefault="00261584">
          <w:pPr>
            <w:pStyle w:val="E312258C0CF3408383275DD90E0C6183"/>
          </w:pPr>
          <w:r w:rsidRPr="00AA4794">
            <w:t>────</w:t>
          </w:r>
        </w:p>
      </w:docPartBody>
    </w:docPart>
    <w:docPart>
      <w:docPartPr>
        <w:name w:val="718022693E9A41C1A64AE4F98E103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997D7-FEED-4D7A-AF6E-FAE1EE886F61}"/>
      </w:docPartPr>
      <w:docPartBody>
        <w:p w:rsidR="00591179" w:rsidRDefault="00261584">
          <w:pPr>
            <w:pStyle w:val="718022693E9A41C1A64AE4F98E103CA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84"/>
    <w:rsid w:val="00261584"/>
    <w:rsid w:val="0034673E"/>
    <w:rsid w:val="0059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F9F4F08AD542AFA14430122F036BE8">
    <w:name w:val="A6F9F4F08AD542AFA14430122F036BE8"/>
  </w:style>
  <w:style w:type="paragraph" w:customStyle="1" w:styleId="95B38A7838EC4CD8864E1850B76E59F8">
    <w:name w:val="95B38A7838EC4CD8864E1850B76E59F8"/>
  </w:style>
  <w:style w:type="paragraph" w:customStyle="1" w:styleId="1797EEC90CED4E8DB1892D58BB969289">
    <w:name w:val="1797EEC90CED4E8DB1892D58BB969289"/>
  </w:style>
  <w:style w:type="paragraph" w:customStyle="1" w:styleId="C8DB1BA06D2B4248BB6A6A3C79C46E3D">
    <w:name w:val="C8DB1BA06D2B4248BB6A6A3C79C46E3D"/>
  </w:style>
  <w:style w:type="paragraph" w:customStyle="1" w:styleId="32F4426ABC0D495A978930B4E22C3650">
    <w:name w:val="32F4426ABC0D495A978930B4E22C3650"/>
  </w:style>
  <w:style w:type="paragraph" w:customStyle="1" w:styleId="B4A8C79922F24A11BC81820540731256">
    <w:name w:val="B4A8C79922F24A11BC81820540731256"/>
  </w:style>
  <w:style w:type="paragraph" w:customStyle="1" w:styleId="BA5281F6565049DE922E18F8BBAF59F7">
    <w:name w:val="BA5281F6565049DE922E18F8BBAF59F7"/>
  </w:style>
  <w:style w:type="paragraph" w:customStyle="1" w:styleId="8FCD1AC12C914BD09CA3E4915B2525A0">
    <w:name w:val="8FCD1AC12C914BD09CA3E4915B2525A0"/>
  </w:style>
  <w:style w:type="paragraph" w:customStyle="1" w:styleId="4F9234F1D7BF4CC2BA0DFEAF17140DF2">
    <w:name w:val="4F9234F1D7BF4CC2BA0DFEAF17140DF2"/>
  </w:style>
  <w:style w:type="paragraph" w:customStyle="1" w:styleId="E312258C0CF3408383275DD90E0C6183">
    <w:name w:val="E312258C0CF3408383275DD90E0C6183"/>
  </w:style>
  <w:style w:type="paragraph" w:customStyle="1" w:styleId="2C9ACE748C574CD89B92C7CA66B26133">
    <w:name w:val="2C9ACE748C574CD89B92C7CA66B26133"/>
  </w:style>
  <w:style w:type="paragraph" w:customStyle="1" w:styleId="718022693E9A41C1A64AE4F98E103CA1">
    <w:name w:val="718022693E9A41C1A64AE4F98E103CA1"/>
  </w:style>
  <w:style w:type="paragraph" w:customStyle="1" w:styleId="3F1C2DC4274B40EFA63BA937A7433C83">
    <w:name w:val="3F1C2DC4274B40EFA63BA937A7433C83"/>
  </w:style>
  <w:style w:type="paragraph" w:customStyle="1" w:styleId="903DAB0F95E540CAAF22826BC7B2C371">
    <w:name w:val="903DAB0F95E540CAAF22826BC7B2C371"/>
  </w:style>
  <w:style w:type="paragraph" w:customStyle="1" w:styleId="226EE0DAEF91451EAE8FE387386EC9AB">
    <w:name w:val="226EE0DAEF91451EAE8FE387386EC9AB"/>
  </w:style>
  <w:style w:type="paragraph" w:customStyle="1" w:styleId="3490C81591364487B4CD57633FEA5D45">
    <w:name w:val="3490C81591364487B4CD57633FEA5D45"/>
  </w:style>
  <w:style w:type="paragraph" w:customStyle="1" w:styleId="1E017CCEA80947259B1883A32AD0AC89">
    <w:name w:val="1E017CCEA80947259B1883A32AD0AC89"/>
  </w:style>
  <w:style w:type="paragraph" w:customStyle="1" w:styleId="35953843AE57416D8E76F05ACF371F7A">
    <w:name w:val="35953843AE57416D8E76F05ACF371F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2018-12-04T07:20:00Z</dcterms:created>
  <dcterms:modified xsi:type="dcterms:W3CDTF">2018-12-04T07:51:00Z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